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F53A70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F53A70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F53A70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F53A70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0D14370D" w14:textId="77777777" w:rsidR="008322AB" w:rsidRDefault="008322AB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B909535" w14:textId="77777777" w:rsidR="008322AB" w:rsidRDefault="008322AB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4B907E4" w14:textId="20C4F1F2" w:rsidR="008322AB" w:rsidRDefault="008322AB" w:rsidP="008322AB">
      <w:pPr>
        <w:jc w:val="center"/>
        <w:rPr>
          <w:rFonts w:ascii="Calibri" w:hAnsi="Calibri"/>
          <w:color w:val="333333" w:themeColor="accent6" w:themeShade="80"/>
          <w:sz w:val="30"/>
          <w:szCs w:val="30"/>
        </w:rPr>
      </w:pPr>
      <w:r>
        <w:rPr>
          <w:rFonts w:ascii="Calibri" w:hAnsi="Calibri"/>
          <w:color w:val="333333" w:themeColor="accent6" w:themeShade="80"/>
          <w:sz w:val="30"/>
          <w:szCs w:val="30"/>
        </w:rPr>
        <w:t>Podpis zgłaszającego: ………………………………………………………………</w:t>
      </w:r>
    </w:p>
    <w:p w14:paraId="42D43D30" w14:textId="15BCF51E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45E51" w14:textId="77777777" w:rsidR="00F53A70" w:rsidRDefault="00F53A70" w:rsidP="000172E5">
      <w:pPr>
        <w:spacing w:after="0" w:line="240" w:lineRule="auto"/>
      </w:pPr>
      <w:r>
        <w:separator/>
      </w:r>
    </w:p>
  </w:endnote>
  <w:endnote w:type="continuationSeparator" w:id="0">
    <w:p w14:paraId="389E2E83" w14:textId="77777777" w:rsidR="00F53A70" w:rsidRDefault="00F53A7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8418326-EBB0-4E1D-9415-F2847D06B34E}"/>
    <w:embedBold r:id="rId2" w:fontKey="{78645203-E66E-45CC-A6EE-628075E704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F3C0199-3665-4589-9CD7-A3825C2626E7}"/>
    <w:embedBold r:id="rId4" w:fontKey="{03F853DA-E324-41A2-BF62-B0C53C3EDAD5}"/>
    <w:embedItalic r:id="rId5" w:fontKey="{4B352C67-C8AF-4C3F-B6BF-7334B183786E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1922498-9565-43DD-909B-064E7EF7C9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21DF89D-04CE-490B-BA91-B1D5018540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C556C62-FC7E-4E89-BD18-1CC919C9EB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63967" w14:textId="77777777" w:rsidR="00F53A70" w:rsidRDefault="00F53A70" w:rsidP="000172E5">
      <w:pPr>
        <w:spacing w:after="0" w:line="240" w:lineRule="auto"/>
      </w:pPr>
      <w:r>
        <w:separator/>
      </w:r>
    </w:p>
  </w:footnote>
  <w:footnote w:type="continuationSeparator" w:id="0">
    <w:p w14:paraId="3D393BCB" w14:textId="77777777" w:rsidR="00F53A70" w:rsidRDefault="00F53A7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65783B0C" w14:textId="77777777" w:rsidR="008322AB" w:rsidRDefault="008322AB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Zgłoszenie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</w:p>
        <w:p w14:paraId="2110400B" w14:textId="507E3B7C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93277"/>
    <w:rsid w:val="007A35A8"/>
    <w:rsid w:val="007A5FB5"/>
    <w:rsid w:val="007B0A85"/>
    <w:rsid w:val="007C6A52"/>
    <w:rsid w:val="0082043E"/>
    <w:rsid w:val="008322AB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748ED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53A70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A5625"/>
    <w:rsid w:val="006D7532"/>
    <w:rsid w:val="00756A93"/>
    <w:rsid w:val="00782D0D"/>
    <w:rsid w:val="007F34AE"/>
    <w:rsid w:val="009903F3"/>
    <w:rsid w:val="00CA7B8E"/>
    <w:rsid w:val="00DD4165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EC837C5-33FF-4924-94B6-549821AB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78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2021-04-21T10:20:00Z</dcterms:created>
  <dcterms:modified xsi:type="dcterms:W3CDTF">2021-04-28T11:41:00Z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